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748" w:rsidRPr="00C35EC5" w:rsidRDefault="003B1748" w:rsidP="00E677FE">
      <w:pPr>
        <w:spacing w:after="0"/>
        <w:rPr>
          <w:rFonts w:ascii="Arial" w:hAnsi="Arial" w:cs="Arial"/>
          <w:sz w:val="12"/>
          <w:szCs w:val="16"/>
        </w:rPr>
      </w:pPr>
      <w:bookmarkStart w:id="0" w:name="_GoBack"/>
      <w:bookmarkEnd w:id="0"/>
    </w:p>
    <w:p w:rsidR="003401BE" w:rsidRPr="00C35EC5" w:rsidRDefault="003401BE" w:rsidP="00293391">
      <w:pPr>
        <w:spacing w:after="0" w:line="288" w:lineRule="auto"/>
        <w:jc w:val="center"/>
        <w:rPr>
          <w:rFonts w:ascii="Arial" w:hAnsi="Arial" w:cs="Arial"/>
          <w:b/>
          <w:sz w:val="24"/>
          <w:szCs w:val="24"/>
          <w:lang w:val="en-PH"/>
        </w:rPr>
      </w:pPr>
      <w:r w:rsidRPr="00C35EC5">
        <w:rPr>
          <w:rFonts w:ascii="Arial" w:hAnsi="Arial" w:cs="Arial"/>
          <w:b/>
          <w:sz w:val="24"/>
          <w:szCs w:val="24"/>
          <w:lang w:val="en-PH"/>
        </w:rPr>
        <w:t>PROGRAM CONVERGENCE BUDGETING ON THE SDG</w:t>
      </w:r>
      <w:r w:rsidR="00506043">
        <w:rPr>
          <w:rFonts w:ascii="Arial" w:hAnsi="Arial" w:cs="Arial"/>
          <w:b/>
          <w:sz w:val="24"/>
          <w:szCs w:val="24"/>
          <w:lang w:val="en-PH"/>
        </w:rPr>
        <w:t>s</w:t>
      </w:r>
    </w:p>
    <w:p w:rsidR="003B1748" w:rsidRPr="00C35EC5" w:rsidRDefault="003B1748" w:rsidP="00293391">
      <w:pPr>
        <w:spacing w:after="0" w:line="288" w:lineRule="auto"/>
        <w:jc w:val="center"/>
        <w:rPr>
          <w:rFonts w:ascii="Arial" w:hAnsi="Arial" w:cs="Arial"/>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6575"/>
      </w:tblGrid>
      <w:tr w:rsidR="003401BE" w:rsidRPr="00C35EC5" w:rsidTr="00A52D39">
        <w:tc>
          <w:tcPr>
            <w:tcW w:w="1525" w:type="dxa"/>
          </w:tcPr>
          <w:p w:rsidR="003401BE" w:rsidRPr="00C35EC5" w:rsidRDefault="003401BE" w:rsidP="00293391">
            <w:pPr>
              <w:spacing w:line="288" w:lineRule="auto"/>
              <w:rPr>
                <w:rFonts w:ascii="Arial" w:hAnsi="Arial" w:cs="Arial"/>
                <w:b/>
                <w:sz w:val="24"/>
                <w:szCs w:val="24"/>
              </w:rPr>
            </w:pPr>
            <w:r w:rsidRPr="00C35EC5">
              <w:rPr>
                <w:rFonts w:ascii="Arial" w:hAnsi="Arial" w:cs="Arial"/>
                <w:b/>
                <w:sz w:val="24"/>
                <w:szCs w:val="24"/>
              </w:rPr>
              <w:t>AGENCY:</w:t>
            </w:r>
          </w:p>
        </w:tc>
        <w:tc>
          <w:tcPr>
            <w:tcW w:w="6575" w:type="dxa"/>
            <w:tcBorders>
              <w:bottom w:val="single" w:sz="4" w:space="0" w:color="auto"/>
            </w:tcBorders>
          </w:tcPr>
          <w:p w:rsidR="003401BE" w:rsidRPr="00C35EC5" w:rsidRDefault="003401BE" w:rsidP="00293391">
            <w:pPr>
              <w:spacing w:line="288" w:lineRule="auto"/>
              <w:rPr>
                <w:rFonts w:ascii="Arial" w:hAnsi="Arial" w:cs="Arial"/>
                <w:sz w:val="24"/>
                <w:szCs w:val="24"/>
              </w:rPr>
            </w:pPr>
          </w:p>
        </w:tc>
      </w:tr>
    </w:tbl>
    <w:p w:rsidR="00BB53BD" w:rsidRDefault="00BB53BD" w:rsidP="00293391">
      <w:pPr>
        <w:spacing w:after="0" w:line="288" w:lineRule="auto"/>
        <w:rPr>
          <w:rFonts w:ascii="Arial" w:hAnsi="Arial" w:cs="Arial"/>
          <w:sz w:val="24"/>
          <w:szCs w:val="24"/>
        </w:rPr>
      </w:pPr>
    </w:p>
    <w:tbl>
      <w:tblPr>
        <w:tblStyle w:val="TableGrid"/>
        <w:tblpPr w:leftFromText="180" w:rightFromText="180" w:vertAnchor="page" w:horzAnchor="margin" w:tblpY="3041"/>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1989"/>
        <w:gridCol w:w="1698"/>
        <w:gridCol w:w="633"/>
        <w:gridCol w:w="1438"/>
        <w:gridCol w:w="2520"/>
      </w:tblGrid>
      <w:tr w:rsidR="00506043" w:rsidRPr="00C35EC5" w:rsidTr="00293391">
        <w:tc>
          <w:tcPr>
            <w:tcW w:w="5000" w:type="pct"/>
            <w:gridSpan w:val="6"/>
            <w:shd w:val="clear" w:color="auto" w:fill="002060"/>
            <w:vAlign w:val="bottom"/>
          </w:tcPr>
          <w:p w:rsidR="00506043" w:rsidRPr="00C35EC5" w:rsidRDefault="00285C2F" w:rsidP="00293391">
            <w:pPr>
              <w:pStyle w:val="Heading1"/>
              <w:spacing w:before="0" w:after="0" w:line="288" w:lineRule="auto"/>
              <w:outlineLvl w:val="0"/>
              <w:rPr>
                <w:rFonts w:ascii="Arial" w:hAnsi="Arial" w:cs="Arial"/>
                <w:sz w:val="24"/>
                <w:szCs w:val="24"/>
              </w:rPr>
            </w:pPr>
            <w:r>
              <w:rPr>
                <w:rFonts w:ascii="Arial" w:hAnsi="Arial" w:cs="Arial"/>
                <w:sz w:val="24"/>
                <w:szCs w:val="24"/>
              </w:rPr>
              <w:t xml:space="preserve">PCB </w:t>
            </w:r>
            <w:r w:rsidR="00506043" w:rsidRPr="00C35EC5">
              <w:rPr>
                <w:rFonts w:ascii="Arial" w:hAnsi="Arial" w:cs="Arial"/>
                <w:sz w:val="24"/>
                <w:szCs w:val="24"/>
              </w:rPr>
              <w:t>Focal Person</w:t>
            </w:r>
          </w:p>
        </w:tc>
      </w:tr>
      <w:tr w:rsidR="00506043" w:rsidRPr="00C35EC5" w:rsidTr="00293391">
        <w:sdt>
          <w:sdtPr>
            <w:rPr>
              <w:rFonts w:ascii="Arial" w:hAnsi="Arial" w:cs="Arial"/>
              <w:sz w:val="24"/>
              <w:szCs w:val="24"/>
            </w:rPr>
            <w:id w:val="1621259925"/>
            <w:placeholder>
              <w:docPart w:val="78DE0313A96A4F58860793314D12492F"/>
            </w:placeholder>
            <w:temporary/>
            <w:showingPlcHdr/>
            <w15:appearance w15:val="hidden"/>
          </w:sdtPr>
          <w:sdtEndPr/>
          <w:sdtContent>
            <w:tc>
              <w:tcPr>
                <w:tcW w:w="1471" w:type="pct"/>
                <w:gridSpan w:val="2"/>
                <w:vAlign w:val="bottom"/>
              </w:tcPr>
              <w:p w:rsidR="00506043" w:rsidRPr="00C35EC5" w:rsidRDefault="00506043" w:rsidP="00293391">
                <w:pPr>
                  <w:pStyle w:val="NormalIndent"/>
                  <w:spacing w:before="0" w:line="288" w:lineRule="auto"/>
                  <w:ind w:left="343" w:hanging="360"/>
                  <w:rPr>
                    <w:rFonts w:ascii="Arial" w:hAnsi="Arial" w:cs="Arial"/>
                    <w:sz w:val="24"/>
                    <w:szCs w:val="24"/>
                  </w:rPr>
                </w:pPr>
                <w:r w:rsidRPr="00C35EC5">
                  <w:rPr>
                    <w:rFonts w:ascii="Arial" w:hAnsi="Arial" w:cs="Arial"/>
                    <w:sz w:val="24"/>
                    <w:szCs w:val="24"/>
                  </w:rPr>
                  <w:t>First Name</w:t>
                </w:r>
              </w:p>
            </w:tc>
          </w:sdtContent>
        </w:sdt>
        <w:tc>
          <w:tcPr>
            <w:tcW w:w="3529" w:type="pct"/>
            <w:gridSpan w:val="4"/>
            <w:tcBorders>
              <w:bottom w:val="single" w:sz="4" w:space="0" w:color="auto"/>
            </w:tcBorders>
            <w:vAlign w:val="bottom"/>
          </w:tcPr>
          <w:p w:rsidR="00506043" w:rsidRPr="00C35EC5" w:rsidRDefault="00506043" w:rsidP="00293391">
            <w:pPr>
              <w:spacing w:line="288" w:lineRule="auto"/>
              <w:rPr>
                <w:rFonts w:ascii="Arial" w:hAnsi="Arial" w:cs="Arial"/>
                <w:sz w:val="24"/>
                <w:szCs w:val="24"/>
              </w:rPr>
            </w:pPr>
          </w:p>
        </w:tc>
      </w:tr>
      <w:tr w:rsidR="00506043" w:rsidRPr="00C35EC5" w:rsidTr="00293391">
        <w:sdt>
          <w:sdtPr>
            <w:rPr>
              <w:rFonts w:ascii="Arial" w:hAnsi="Arial" w:cs="Arial"/>
              <w:sz w:val="24"/>
              <w:szCs w:val="24"/>
            </w:rPr>
            <w:id w:val="-1470592894"/>
            <w:placeholder>
              <w:docPart w:val="07FA1FDC54EC401D8AF1D576235314BF"/>
            </w:placeholder>
            <w:temporary/>
            <w:showingPlcHdr/>
            <w15:appearance w15:val="hidden"/>
          </w:sdtPr>
          <w:sdtEndPr/>
          <w:sdtContent>
            <w:tc>
              <w:tcPr>
                <w:tcW w:w="1471" w:type="pct"/>
                <w:gridSpan w:val="2"/>
                <w:vAlign w:val="bottom"/>
              </w:tcPr>
              <w:p w:rsidR="00506043" w:rsidRPr="00C35EC5" w:rsidRDefault="00506043" w:rsidP="00293391">
                <w:pPr>
                  <w:pStyle w:val="NormalIndent"/>
                  <w:spacing w:before="0" w:line="288" w:lineRule="auto"/>
                  <w:ind w:left="343" w:hanging="360"/>
                  <w:rPr>
                    <w:rFonts w:ascii="Arial" w:hAnsi="Arial" w:cs="Arial"/>
                    <w:sz w:val="24"/>
                    <w:szCs w:val="24"/>
                  </w:rPr>
                </w:pPr>
                <w:r w:rsidRPr="00C35EC5">
                  <w:rPr>
                    <w:rFonts w:ascii="Arial" w:hAnsi="Arial" w:cs="Arial"/>
                    <w:sz w:val="24"/>
                    <w:szCs w:val="24"/>
                  </w:rPr>
                  <w:t>Last Name</w:t>
                </w:r>
              </w:p>
            </w:tc>
          </w:sdtContent>
        </w:sdt>
        <w:tc>
          <w:tcPr>
            <w:tcW w:w="3529" w:type="pct"/>
            <w:gridSpan w:val="4"/>
            <w:tcBorders>
              <w:bottom w:val="single" w:sz="4" w:space="0" w:color="auto"/>
            </w:tcBorders>
            <w:vAlign w:val="bottom"/>
          </w:tcPr>
          <w:p w:rsidR="00506043" w:rsidRPr="00C35EC5" w:rsidRDefault="00506043" w:rsidP="00293391">
            <w:pPr>
              <w:spacing w:line="288" w:lineRule="auto"/>
              <w:rPr>
                <w:rFonts w:ascii="Arial" w:hAnsi="Arial" w:cs="Arial"/>
                <w:sz w:val="24"/>
                <w:szCs w:val="24"/>
              </w:rPr>
            </w:pPr>
          </w:p>
        </w:tc>
      </w:tr>
      <w:tr w:rsidR="00506043" w:rsidRPr="00C35EC5" w:rsidTr="00293391">
        <w:tc>
          <w:tcPr>
            <w:tcW w:w="1471" w:type="pct"/>
            <w:gridSpan w:val="2"/>
            <w:vAlign w:val="bottom"/>
          </w:tcPr>
          <w:p w:rsidR="00506043" w:rsidRPr="00C35EC5" w:rsidRDefault="00506043" w:rsidP="00293391">
            <w:pPr>
              <w:pStyle w:val="NormalIndent"/>
              <w:spacing w:before="0" w:line="288" w:lineRule="auto"/>
              <w:ind w:left="343" w:hanging="360"/>
              <w:rPr>
                <w:rFonts w:ascii="Arial" w:hAnsi="Arial" w:cs="Arial"/>
                <w:sz w:val="24"/>
                <w:szCs w:val="24"/>
              </w:rPr>
            </w:pPr>
            <w:r w:rsidRPr="00C35EC5">
              <w:rPr>
                <w:rFonts w:ascii="Arial" w:hAnsi="Arial" w:cs="Arial"/>
                <w:sz w:val="24"/>
                <w:szCs w:val="24"/>
              </w:rPr>
              <w:t>Designation</w:t>
            </w:r>
          </w:p>
        </w:tc>
        <w:tc>
          <w:tcPr>
            <w:tcW w:w="3529" w:type="pct"/>
            <w:gridSpan w:val="4"/>
            <w:tcBorders>
              <w:bottom w:val="single" w:sz="4" w:space="0" w:color="auto"/>
            </w:tcBorders>
            <w:vAlign w:val="bottom"/>
          </w:tcPr>
          <w:p w:rsidR="00506043" w:rsidRPr="00C35EC5" w:rsidRDefault="00506043" w:rsidP="00293391">
            <w:pPr>
              <w:spacing w:line="288" w:lineRule="auto"/>
              <w:rPr>
                <w:rFonts w:ascii="Arial" w:hAnsi="Arial" w:cs="Arial"/>
                <w:sz w:val="24"/>
                <w:szCs w:val="24"/>
              </w:rPr>
            </w:pPr>
          </w:p>
        </w:tc>
      </w:tr>
      <w:tr w:rsidR="00506043" w:rsidRPr="00C35EC5" w:rsidTr="00293391">
        <w:tc>
          <w:tcPr>
            <w:tcW w:w="1471" w:type="pct"/>
            <w:gridSpan w:val="2"/>
            <w:vAlign w:val="bottom"/>
          </w:tcPr>
          <w:p w:rsidR="00506043" w:rsidRPr="00C35EC5" w:rsidRDefault="00506043" w:rsidP="00293391">
            <w:pPr>
              <w:pStyle w:val="NormalIndent"/>
              <w:spacing w:before="0" w:line="288" w:lineRule="auto"/>
              <w:ind w:left="343" w:hanging="360"/>
              <w:rPr>
                <w:rFonts w:ascii="Arial" w:hAnsi="Arial" w:cs="Arial"/>
                <w:sz w:val="24"/>
                <w:szCs w:val="24"/>
              </w:rPr>
            </w:pPr>
            <w:r w:rsidRPr="00C35EC5">
              <w:rPr>
                <w:rFonts w:ascii="Arial" w:hAnsi="Arial" w:cs="Arial"/>
                <w:sz w:val="24"/>
                <w:szCs w:val="24"/>
              </w:rPr>
              <w:t>Office/Division</w:t>
            </w:r>
          </w:p>
        </w:tc>
        <w:tc>
          <w:tcPr>
            <w:tcW w:w="3529" w:type="pct"/>
            <w:gridSpan w:val="4"/>
            <w:tcBorders>
              <w:bottom w:val="single" w:sz="4" w:space="0" w:color="auto"/>
            </w:tcBorders>
            <w:vAlign w:val="bottom"/>
          </w:tcPr>
          <w:p w:rsidR="00506043" w:rsidRPr="00C35EC5" w:rsidRDefault="00506043" w:rsidP="00293391">
            <w:pPr>
              <w:spacing w:line="288" w:lineRule="auto"/>
              <w:rPr>
                <w:rFonts w:ascii="Arial" w:hAnsi="Arial" w:cs="Arial"/>
                <w:sz w:val="24"/>
                <w:szCs w:val="24"/>
              </w:rPr>
            </w:pPr>
          </w:p>
        </w:tc>
      </w:tr>
      <w:tr w:rsidR="00506043" w:rsidRPr="00C35EC5" w:rsidTr="00293391">
        <w:tc>
          <w:tcPr>
            <w:tcW w:w="1471" w:type="pct"/>
            <w:gridSpan w:val="2"/>
            <w:vAlign w:val="bottom"/>
          </w:tcPr>
          <w:p w:rsidR="00506043" w:rsidRPr="00C35EC5" w:rsidRDefault="00506043" w:rsidP="00293391">
            <w:pPr>
              <w:pStyle w:val="NormalIndent"/>
              <w:spacing w:before="0" w:line="288" w:lineRule="auto"/>
              <w:ind w:left="343" w:hanging="360"/>
              <w:rPr>
                <w:rFonts w:ascii="Arial" w:hAnsi="Arial" w:cs="Arial"/>
                <w:sz w:val="24"/>
                <w:szCs w:val="24"/>
              </w:rPr>
            </w:pPr>
            <w:r w:rsidRPr="00C35EC5">
              <w:rPr>
                <w:rFonts w:ascii="Arial" w:hAnsi="Arial" w:cs="Arial"/>
                <w:sz w:val="24"/>
                <w:szCs w:val="24"/>
              </w:rPr>
              <w:t xml:space="preserve">Office Phone </w:t>
            </w:r>
            <w:r w:rsidR="00293391">
              <w:rPr>
                <w:rFonts w:ascii="Arial" w:hAnsi="Arial" w:cs="Arial"/>
                <w:sz w:val="24"/>
                <w:szCs w:val="24"/>
              </w:rPr>
              <w:t>No.</w:t>
            </w:r>
          </w:p>
        </w:tc>
        <w:tc>
          <w:tcPr>
            <w:tcW w:w="1308" w:type="pct"/>
            <w:gridSpan w:val="2"/>
            <w:tcBorders>
              <w:bottom w:val="single" w:sz="4" w:space="0" w:color="auto"/>
            </w:tcBorders>
            <w:vAlign w:val="bottom"/>
          </w:tcPr>
          <w:p w:rsidR="00506043" w:rsidRPr="00C35EC5" w:rsidRDefault="00506043" w:rsidP="00293391">
            <w:pPr>
              <w:spacing w:line="288" w:lineRule="auto"/>
              <w:rPr>
                <w:rFonts w:ascii="Arial" w:hAnsi="Arial" w:cs="Arial"/>
                <w:sz w:val="24"/>
                <w:szCs w:val="24"/>
              </w:rPr>
            </w:pPr>
          </w:p>
        </w:tc>
        <w:tc>
          <w:tcPr>
            <w:tcW w:w="807" w:type="pct"/>
            <w:vAlign w:val="bottom"/>
          </w:tcPr>
          <w:p w:rsidR="00506043" w:rsidRPr="00C35EC5" w:rsidRDefault="00506043" w:rsidP="00293391">
            <w:pPr>
              <w:spacing w:line="288" w:lineRule="auto"/>
              <w:rPr>
                <w:rFonts w:ascii="Arial" w:hAnsi="Arial" w:cs="Arial"/>
                <w:sz w:val="24"/>
                <w:szCs w:val="24"/>
              </w:rPr>
            </w:pPr>
            <w:r w:rsidRPr="00C35EC5">
              <w:rPr>
                <w:rFonts w:ascii="Arial" w:hAnsi="Arial" w:cs="Arial"/>
                <w:sz w:val="24"/>
                <w:szCs w:val="24"/>
              </w:rPr>
              <w:t>Mobile No.</w:t>
            </w:r>
          </w:p>
        </w:tc>
        <w:tc>
          <w:tcPr>
            <w:tcW w:w="1414" w:type="pct"/>
            <w:tcBorders>
              <w:bottom w:val="single" w:sz="4" w:space="0" w:color="auto"/>
            </w:tcBorders>
            <w:vAlign w:val="bottom"/>
          </w:tcPr>
          <w:p w:rsidR="00506043" w:rsidRPr="00C35EC5" w:rsidRDefault="00506043" w:rsidP="00293391">
            <w:pPr>
              <w:spacing w:line="288" w:lineRule="auto"/>
              <w:rPr>
                <w:rFonts w:ascii="Arial" w:hAnsi="Arial" w:cs="Arial"/>
                <w:sz w:val="24"/>
                <w:szCs w:val="24"/>
              </w:rPr>
            </w:pPr>
          </w:p>
        </w:tc>
      </w:tr>
      <w:tr w:rsidR="00506043" w:rsidRPr="00C35EC5" w:rsidTr="00293391">
        <w:sdt>
          <w:sdtPr>
            <w:rPr>
              <w:rFonts w:ascii="Arial" w:hAnsi="Arial" w:cs="Arial"/>
              <w:sz w:val="24"/>
              <w:szCs w:val="24"/>
            </w:rPr>
            <w:id w:val="-965116832"/>
            <w:placeholder>
              <w:docPart w:val="6788978E00CD4A5AB216E5E5C9A23BE0"/>
            </w:placeholder>
            <w:temporary/>
            <w:showingPlcHdr/>
            <w15:appearance w15:val="hidden"/>
          </w:sdtPr>
          <w:sdtEndPr/>
          <w:sdtContent>
            <w:tc>
              <w:tcPr>
                <w:tcW w:w="1471" w:type="pct"/>
                <w:gridSpan w:val="2"/>
                <w:vAlign w:val="bottom"/>
              </w:tcPr>
              <w:p w:rsidR="00506043" w:rsidRPr="00C35EC5" w:rsidRDefault="00506043" w:rsidP="00293391">
                <w:pPr>
                  <w:pStyle w:val="NormalIndent"/>
                  <w:spacing w:before="0" w:line="288" w:lineRule="auto"/>
                  <w:ind w:left="343" w:hanging="360"/>
                  <w:rPr>
                    <w:rFonts w:ascii="Arial" w:hAnsi="Arial" w:cs="Arial"/>
                    <w:sz w:val="24"/>
                    <w:szCs w:val="24"/>
                  </w:rPr>
                </w:pPr>
                <w:r w:rsidRPr="00C35EC5">
                  <w:rPr>
                    <w:rFonts w:ascii="Arial" w:hAnsi="Arial" w:cs="Arial"/>
                    <w:sz w:val="24"/>
                    <w:szCs w:val="24"/>
                  </w:rPr>
                  <w:t>Email</w:t>
                </w:r>
              </w:p>
            </w:tc>
          </w:sdtContent>
        </w:sdt>
        <w:tc>
          <w:tcPr>
            <w:tcW w:w="3529" w:type="pct"/>
            <w:gridSpan w:val="4"/>
            <w:tcBorders>
              <w:bottom w:val="single" w:sz="4" w:space="0" w:color="auto"/>
            </w:tcBorders>
            <w:vAlign w:val="bottom"/>
          </w:tcPr>
          <w:p w:rsidR="00506043" w:rsidRPr="00C35EC5" w:rsidRDefault="00506043" w:rsidP="00293391">
            <w:pPr>
              <w:spacing w:line="288" w:lineRule="auto"/>
              <w:rPr>
                <w:rFonts w:ascii="Arial" w:hAnsi="Arial" w:cs="Arial"/>
                <w:sz w:val="24"/>
                <w:szCs w:val="24"/>
              </w:rPr>
            </w:pPr>
          </w:p>
        </w:tc>
      </w:tr>
      <w:tr w:rsidR="00506043" w:rsidRPr="00C35EC5" w:rsidTr="00506043">
        <w:trPr>
          <w:trHeight w:val="54"/>
        </w:trPr>
        <w:tc>
          <w:tcPr>
            <w:tcW w:w="5000" w:type="pct"/>
            <w:gridSpan w:val="6"/>
            <w:shd w:val="clear" w:color="auto" w:fill="auto"/>
          </w:tcPr>
          <w:p w:rsidR="00506043" w:rsidRPr="00C35EC5" w:rsidRDefault="00506043" w:rsidP="00293391">
            <w:pPr>
              <w:spacing w:line="288" w:lineRule="auto"/>
              <w:rPr>
                <w:rFonts w:ascii="Arial" w:hAnsi="Arial" w:cs="Arial"/>
                <w:b/>
                <w:sz w:val="24"/>
                <w:szCs w:val="24"/>
              </w:rPr>
            </w:pPr>
          </w:p>
        </w:tc>
      </w:tr>
      <w:tr w:rsidR="00506043" w:rsidRPr="00C35EC5" w:rsidTr="00506043">
        <w:tc>
          <w:tcPr>
            <w:tcW w:w="355" w:type="pct"/>
            <w:vAlign w:val="bottom"/>
          </w:tcPr>
          <w:p w:rsidR="00506043" w:rsidRPr="00C35EC5" w:rsidRDefault="00506043" w:rsidP="00293391">
            <w:pPr>
              <w:spacing w:line="288" w:lineRule="auto"/>
              <w:ind w:left="-20"/>
              <w:rPr>
                <w:rFonts w:ascii="Arial" w:hAnsi="Arial" w:cs="Arial"/>
                <w:sz w:val="24"/>
                <w:szCs w:val="24"/>
              </w:rPr>
            </w:pPr>
          </w:p>
        </w:tc>
        <w:tc>
          <w:tcPr>
            <w:tcW w:w="4645" w:type="pct"/>
            <w:gridSpan w:val="5"/>
            <w:vAlign w:val="bottom"/>
          </w:tcPr>
          <w:p w:rsidR="00506043" w:rsidRPr="00C35EC5" w:rsidRDefault="00506043" w:rsidP="00293391">
            <w:pPr>
              <w:spacing w:line="288" w:lineRule="auto"/>
              <w:rPr>
                <w:rFonts w:ascii="Arial" w:hAnsi="Arial" w:cs="Arial"/>
                <w:sz w:val="24"/>
                <w:szCs w:val="24"/>
              </w:rPr>
            </w:pPr>
          </w:p>
        </w:tc>
      </w:tr>
      <w:tr w:rsidR="00506043" w:rsidRPr="00C35EC5" w:rsidTr="00506043">
        <w:tc>
          <w:tcPr>
            <w:tcW w:w="355" w:type="pct"/>
          </w:tcPr>
          <w:p w:rsidR="00506043" w:rsidRPr="00C35EC5" w:rsidRDefault="007E5906" w:rsidP="00293391">
            <w:pPr>
              <w:spacing w:line="288" w:lineRule="auto"/>
              <w:ind w:left="-20"/>
              <w:rPr>
                <w:rFonts w:ascii="Arial" w:hAnsi="Arial" w:cs="Arial"/>
                <w:sz w:val="24"/>
                <w:szCs w:val="24"/>
              </w:rPr>
            </w:pPr>
            <w:sdt>
              <w:sdtPr>
                <w:rPr>
                  <w:rStyle w:val="HeaderChar"/>
                  <w:color w:val="000000" w:themeColor="text1"/>
                  <w:sz w:val="32"/>
                  <w:szCs w:val="32"/>
                </w:rPr>
                <w:id w:val="-14539969"/>
                <w14:checkbox>
                  <w14:checked w14:val="0"/>
                  <w14:checkedState w14:val="2611" w14:font="MS Gothic"/>
                  <w14:uncheckedState w14:val="2610" w14:font="MS Gothic"/>
                </w14:checkbox>
              </w:sdtPr>
              <w:sdtEndPr>
                <w:rPr>
                  <w:rStyle w:val="HeaderChar"/>
                </w:rPr>
              </w:sdtEndPr>
              <w:sdtContent>
                <w:r w:rsidR="00506043">
                  <w:rPr>
                    <w:rStyle w:val="HeaderChar"/>
                    <w:rFonts w:ascii="MS Gothic" w:eastAsia="MS Gothic" w:hAnsi="MS Gothic" w:hint="eastAsia"/>
                    <w:color w:val="000000" w:themeColor="text1"/>
                    <w:sz w:val="32"/>
                    <w:szCs w:val="32"/>
                  </w:rPr>
                  <w:t>☐</w:t>
                </w:r>
              </w:sdtContent>
            </w:sdt>
            <w:r w:rsidR="00506043" w:rsidRPr="00C35EC5">
              <w:rPr>
                <w:rFonts w:ascii="Arial" w:hAnsi="Arial" w:cs="Arial"/>
                <w:sz w:val="24"/>
                <w:szCs w:val="24"/>
              </w:rPr>
              <w:t xml:space="preserve"> </w:t>
            </w:r>
          </w:p>
        </w:tc>
        <w:tc>
          <w:tcPr>
            <w:tcW w:w="4645" w:type="pct"/>
            <w:gridSpan w:val="5"/>
            <w:vAlign w:val="bottom"/>
          </w:tcPr>
          <w:p w:rsidR="00506043" w:rsidRPr="00C35EC5" w:rsidRDefault="00506043" w:rsidP="00293391">
            <w:pPr>
              <w:spacing w:line="288" w:lineRule="auto"/>
              <w:jc w:val="both"/>
              <w:rPr>
                <w:rFonts w:ascii="Arial" w:hAnsi="Arial" w:cs="Arial"/>
                <w:sz w:val="24"/>
                <w:szCs w:val="24"/>
              </w:rPr>
            </w:pPr>
            <w:r w:rsidRPr="00C35EC5">
              <w:rPr>
                <w:rFonts w:ascii="Arial" w:hAnsi="Arial" w:cs="Arial"/>
                <w:sz w:val="24"/>
                <w:szCs w:val="24"/>
              </w:rPr>
              <w:t>This is to certify that the person named above is authorized to coordinate and enroll the agency's programs, activities, and projects under the Program Convergence Budget for the Sustainable Development Goals</w:t>
            </w:r>
            <w:r>
              <w:rPr>
                <w:rFonts w:ascii="Arial" w:hAnsi="Arial" w:cs="Arial"/>
                <w:sz w:val="24"/>
                <w:szCs w:val="24"/>
              </w:rPr>
              <w:t xml:space="preserve"> (PCB-SDGs)</w:t>
            </w:r>
            <w:r w:rsidRPr="00C35EC5">
              <w:rPr>
                <w:rFonts w:ascii="Arial" w:hAnsi="Arial" w:cs="Arial"/>
                <w:sz w:val="24"/>
                <w:szCs w:val="24"/>
              </w:rPr>
              <w:t xml:space="preserve"> into the DBM’s Online Submission of Budget Proposals System (OSBPS), upon approval of the DBCC’s Subcommittee on the SDGs.</w:t>
            </w:r>
          </w:p>
        </w:tc>
      </w:tr>
      <w:tr w:rsidR="00506043" w:rsidRPr="00C35EC5" w:rsidTr="00506043">
        <w:tc>
          <w:tcPr>
            <w:tcW w:w="355" w:type="pct"/>
            <w:vAlign w:val="bottom"/>
          </w:tcPr>
          <w:p w:rsidR="00506043" w:rsidRPr="00C35EC5" w:rsidRDefault="00506043" w:rsidP="00293391">
            <w:pPr>
              <w:spacing w:line="288" w:lineRule="auto"/>
              <w:ind w:left="-20"/>
              <w:rPr>
                <w:rFonts w:ascii="Arial" w:hAnsi="Arial" w:cs="Arial"/>
                <w:sz w:val="24"/>
                <w:szCs w:val="24"/>
              </w:rPr>
            </w:pPr>
          </w:p>
        </w:tc>
        <w:tc>
          <w:tcPr>
            <w:tcW w:w="4645" w:type="pct"/>
            <w:gridSpan w:val="5"/>
            <w:vAlign w:val="bottom"/>
          </w:tcPr>
          <w:p w:rsidR="00506043" w:rsidRPr="00C35EC5" w:rsidRDefault="00506043" w:rsidP="00293391">
            <w:pPr>
              <w:spacing w:line="288" w:lineRule="auto"/>
              <w:rPr>
                <w:rFonts w:ascii="Arial" w:hAnsi="Arial" w:cs="Arial"/>
                <w:sz w:val="24"/>
                <w:szCs w:val="24"/>
              </w:rPr>
            </w:pPr>
          </w:p>
        </w:tc>
      </w:tr>
      <w:tr w:rsidR="00506043" w:rsidRPr="00C35EC5" w:rsidTr="00506043">
        <w:tc>
          <w:tcPr>
            <w:tcW w:w="355" w:type="pct"/>
            <w:vAlign w:val="bottom"/>
          </w:tcPr>
          <w:p w:rsidR="00506043" w:rsidRPr="00C35EC5" w:rsidRDefault="00506043" w:rsidP="00293391">
            <w:pPr>
              <w:spacing w:line="288" w:lineRule="auto"/>
              <w:ind w:left="-20"/>
              <w:rPr>
                <w:rFonts w:ascii="Arial" w:hAnsi="Arial" w:cs="Arial"/>
                <w:sz w:val="24"/>
                <w:szCs w:val="24"/>
              </w:rPr>
            </w:pPr>
          </w:p>
        </w:tc>
        <w:tc>
          <w:tcPr>
            <w:tcW w:w="4645" w:type="pct"/>
            <w:gridSpan w:val="5"/>
            <w:vAlign w:val="bottom"/>
          </w:tcPr>
          <w:p w:rsidR="00506043" w:rsidRPr="00C35EC5" w:rsidRDefault="00506043" w:rsidP="00293391">
            <w:pPr>
              <w:spacing w:line="288" w:lineRule="auto"/>
              <w:rPr>
                <w:rFonts w:ascii="Arial" w:hAnsi="Arial" w:cs="Arial"/>
                <w:sz w:val="24"/>
                <w:szCs w:val="24"/>
              </w:rPr>
            </w:pPr>
          </w:p>
        </w:tc>
      </w:tr>
      <w:tr w:rsidR="00506043" w:rsidRPr="00C35EC5" w:rsidTr="00506043">
        <w:tc>
          <w:tcPr>
            <w:tcW w:w="2424" w:type="pct"/>
            <w:gridSpan w:val="3"/>
            <w:tcBorders>
              <w:bottom w:val="single" w:sz="4" w:space="0" w:color="auto"/>
            </w:tcBorders>
            <w:vAlign w:val="bottom"/>
          </w:tcPr>
          <w:p w:rsidR="00506043" w:rsidRPr="00C35EC5" w:rsidRDefault="00506043" w:rsidP="00293391">
            <w:pPr>
              <w:spacing w:line="288" w:lineRule="auto"/>
              <w:rPr>
                <w:rFonts w:ascii="Arial" w:hAnsi="Arial" w:cs="Arial"/>
                <w:sz w:val="24"/>
                <w:szCs w:val="24"/>
              </w:rPr>
            </w:pPr>
          </w:p>
        </w:tc>
        <w:tc>
          <w:tcPr>
            <w:tcW w:w="1162" w:type="pct"/>
            <w:gridSpan w:val="2"/>
            <w:vAlign w:val="bottom"/>
          </w:tcPr>
          <w:p w:rsidR="00506043" w:rsidRPr="00C35EC5" w:rsidRDefault="00506043" w:rsidP="00293391">
            <w:pPr>
              <w:spacing w:line="288" w:lineRule="auto"/>
              <w:rPr>
                <w:rFonts w:ascii="Arial" w:hAnsi="Arial" w:cs="Arial"/>
                <w:sz w:val="24"/>
                <w:szCs w:val="24"/>
              </w:rPr>
            </w:pPr>
          </w:p>
        </w:tc>
        <w:tc>
          <w:tcPr>
            <w:tcW w:w="1414" w:type="pct"/>
            <w:vAlign w:val="bottom"/>
          </w:tcPr>
          <w:p w:rsidR="00506043" w:rsidRPr="00C35EC5" w:rsidRDefault="00506043" w:rsidP="00293391">
            <w:pPr>
              <w:spacing w:line="288" w:lineRule="auto"/>
              <w:rPr>
                <w:rFonts w:ascii="Arial" w:hAnsi="Arial" w:cs="Arial"/>
                <w:sz w:val="24"/>
                <w:szCs w:val="24"/>
              </w:rPr>
            </w:pPr>
          </w:p>
        </w:tc>
      </w:tr>
    </w:tbl>
    <w:p w:rsidR="00C35EC5" w:rsidRPr="00293391" w:rsidRDefault="00C35EC5" w:rsidP="00293391">
      <w:pPr>
        <w:spacing w:after="0" w:line="288" w:lineRule="auto"/>
        <w:rPr>
          <w:rFonts w:ascii="Arial" w:hAnsi="Arial" w:cs="Arial"/>
          <w:b/>
          <w:sz w:val="24"/>
          <w:szCs w:val="24"/>
        </w:rPr>
      </w:pPr>
      <w:r w:rsidRPr="00293391">
        <w:rPr>
          <w:rFonts w:ascii="Arial" w:hAnsi="Arial" w:cs="Arial"/>
          <w:b/>
          <w:sz w:val="24"/>
          <w:szCs w:val="24"/>
        </w:rPr>
        <w:t>Head of Agency/ Authorized Signatory</w:t>
      </w:r>
    </w:p>
    <w:p w:rsidR="00C35EC5" w:rsidRPr="00C35EC5" w:rsidRDefault="00C35EC5" w:rsidP="00293391">
      <w:pPr>
        <w:spacing w:after="0" w:line="288" w:lineRule="auto"/>
        <w:rPr>
          <w:rFonts w:ascii="Arial" w:hAnsi="Arial" w:cs="Arial"/>
          <w:sz w:val="24"/>
          <w:szCs w:val="24"/>
        </w:rPr>
      </w:pPr>
      <w:r w:rsidRPr="00C35EC5">
        <w:rPr>
          <w:rFonts w:ascii="Arial" w:hAnsi="Arial" w:cs="Arial"/>
          <w:sz w:val="24"/>
          <w:szCs w:val="24"/>
        </w:rPr>
        <w:t xml:space="preserve">       </w:t>
      </w:r>
      <w:r w:rsidR="00506043">
        <w:rPr>
          <w:rFonts w:ascii="Arial" w:hAnsi="Arial" w:cs="Arial"/>
          <w:sz w:val="24"/>
          <w:szCs w:val="24"/>
        </w:rPr>
        <w:t xml:space="preserve"> </w:t>
      </w:r>
      <w:r w:rsidRPr="00C35EC5">
        <w:rPr>
          <w:rFonts w:ascii="Arial" w:hAnsi="Arial" w:cs="Arial"/>
          <w:sz w:val="24"/>
          <w:szCs w:val="24"/>
        </w:rPr>
        <w:t>(</w:t>
      </w:r>
      <w:proofErr w:type="gramStart"/>
      <w:r w:rsidRPr="00C35EC5">
        <w:rPr>
          <w:rFonts w:ascii="Arial" w:hAnsi="Arial" w:cs="Arial"/>
          <w:sz w:val="24"/>
          <w:szCs w:val="24"/>
        </w:rPr>
        <w:t>signature</w:t>
      </w:r>
      <w:proofErr w:type="gramEnd"/>
      <w:r w:rsidRPr="00C35EC5">
        <w:rPr>
          <w:rFonts w:ascii="Arial" w:hAnsi="Arial" w:cs="Arial"/>
          <w:sz w:val="24"/>
          <w:szCs w:val="24"/>
        </w:rPr>
        <w:t xml:space="preserve"> over printed name)</w:t>
      </w:r>
    </w:p>
    <w:p w:rsidR="00C35EC5" w:rsidRPr="00C35EC5" w:rsidRDefault="00C35EC5" w:rsidP="00293391">
      <w:pPr>
        <w:spacing w:after="0" w:line="288" w:lineRule="auto"/>
        <w:rPr>
          <w:rFonts w:ascii="Arial" w:hAnsi="Arial" w:cs="Arial"/>
          <w:sz w:val="24"/>
          <w:szCs w:val="24"/>
        </w:rPr>
      </w:pPr>
    </w:p>
    <w:sectPr w:rsidR="00C35EC5" w:rsidRPr="00C35EC5" w:rsidSect="006464D7">
      <w:headerReference w:type="default" r:id="rId10"/>
      <w:footerReference w:type="default" r:id="rId11"/>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906" w:rsidRDefault="007E5906" w:rsidP="00650259">
      <w:pPr>
        <w:spacing w:after="0" w:line="240" w:lineRule="auto"/>
      </w:pPr>
      <w:r>
        <w:separator/>
      </w:r>
    </w:p>
  </w:endnote>
  <w:endnote w:type="continuationSeparator" w:id="0">
    <w:p w:rsidR="007E5906" w:rsidRDefault="007E5906"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86E63D2-5EF0-4D78-AE79-366F63F7DFBC}"/>
    <w:embedBold r:id="rId2" w:fontKey="{4DF9E179-01FF-4436-96EC-1454FD97AD9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FD99427-1AFF-4689-990B-E77853072F1E}"/>
    <w:embedBold r:id="rId4" w:fontKey="{A5A1DF94-0F70-47D6-A63A-D3A9E99F9BC5}"/>
    <w:embedItalic r:id="rId5" w:fontKey="{E839F0FD-12E1-4798-A575-6BE17F03F664}"/>
  </w:font>
  <w:font w:name="Consolas">
    <w:panose1 w:val="020B0609020204030204"/>
    <w:charset w:val="00"/>
    <w:family w:val="modern"/>
    <w:pitch w:val="fixed"/>
    <w:sig w:usb0="E00006FF" w:usb1="0000FCFF" w:usb2="00000001" w:usb3="00000000" w:csb0="0000019F" w:csb1="00000000"/>
    <w:embedRegular r:id="rId6" w:fontKey="{3B502866-B359-4D12-9AA5-40D380FD81B1}"/>
  </w:font>
  <w:font w:name="Segoe UI">
    <w:panose1 w:val="020B0502040204020203"/>
    <w:charset w:val="00"/>
    <w:family w:val="swiss"/>
    <w:pitch w:val="variable"/>
    <w:sig w:usb0="E4002EFF" w:usb1="C000E47F" w:usb2="00000009" w:usb3="00000000" w:csb0="000001FF" w:csb1="00000000"/>
    <w:embedRegular r:id="rId7" w:fontKey="{841EC443-0EA7-4AC1-9D68-CD8F00FDB223}"/>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8" w:subsetted="1" w:fontKey="{597FC8C0-1FEE-4611-9942-C2D5CD2F13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513"/>
      <w:gridCol w:w="4513"/>
    </w:tblGrid>
    <w:tr w:rsidR="007F7B5D" w:rsidRPr="007F7B5D" w:rsidTr="00C4167A">
      <w:tc>
        <w:tcPr>
          <w:tcW w:w="4675" w:type="dxa"/>
          <w:vAlign w:val="center"/>
        </w:tcPr>
        <w:p w:rsidR="007F7B5D" w:rsidRPr="007F7B5D" w:rsidRDefault="007F7B5D" w:rsidP="003B1748">
          <w:pPr>
            <w:tabs>
              <w:tab w:val="center" w:pos="4680"/>
              <w:tab w:val="right" w:pos="9810"/>
            </w:tabs>
            <w:spacing w:after="0" w:line="240" w:lineRule="auto"/>
            <w:rPr>
              <w:sz w:val="18"/>
              <w:szCs w:val="24"/>
            </w:rPr>
          </w:pPr>
        </w:p>
      </w:tc>
      <w:tc>
        <w:tcPr>
          <w:tcW w:w="4675" w:type="dxa"/>
          <w:vAlign w:val="center"/>
        </w:tcPr>
        <w:p w:rsidR="007F7B5D" w:rsidRPr="007F7B5D" w:rsidRDefault="007F7B5D" w:rsidP="007F7B5D">
          <w:pPr>
            <w:tabs>
              <w:tab w:val="center" w:pos="4680"/>
              <w:tab w:val="right" w:pos="9810"/>
            </w:tabs>
            <w:spacing w:after="0" w:line="240" w:lineRule="auto"/>
            <w:jc w:val="right"/>
            <w:rPr>
              <w:sz w:val="18"/>
              <w:szCs w:val="24"/>
            </w:rPr>
          </w:pPr>
        </w:p>
      </w:tc>
    </w:tr>
  </w:tbl>
  <w:p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906" w:rsidRDefault="007E5906" w:rsidP="00650259">
      <w:pPr>
        <w:spacing w:after="0" w:line="240" w:lineRule="auto"/>
      </w:pPr>
      <w:r>
        <w:separator/>
      </w:r>
    </w:p>
  </w:footnote>
  <w:footnote w:type="continuationSeparator" w:id="0">
    <w:p w:rsidR="007E5906" w:rsidRDefault="007E5906"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043" w:rsidRPr="00506043" w:rsidRDefault="00506043">
    <w:pPr>
      <w:pStyle w:val="Header"/>
      <w:rPr>
        <w:rFonts w:ascii="Arial" w:hAnsi="Arial" w:cs="Arial"/>
        <w:color w:val="000000" w:themeColor="text1"/>
        <w:sz w:val="22"/>
        <w:szCs w:val="22"/>
      </w:rPr>
    </w:pPr>
    <w:r w:rsidRPr="00506043">
      <w:rPr>
        <w:rFonts w:ascii="Arial" w:hAnsi="Arial" w:cs="Arial"/>
        <w:color w:val="000000" w:themeColor="text1"/>
        <w:sz w:val="22"/>
        <w:szCs w:val="22"/>
      </w:rPr>
      <w:t>FORM 5. DESIGNATION FORM OF AGENCY’S PCB FOCAL PERSON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748"/>
    <w:rsid w:val="000456E1"/>
    <w:rsid w:val="00052382"/>
    <w:rsid w:val="0006568A"/>
    <w:rsid w:val="00076F0F"/>
    <w:rsid w:val="00084253"/>
    <w:rsid w:val="000D1F49"/>
    <w:rsid w:val="000F14E6"/>
    <w:rsid w:val="001727CA"/>
    <w:rsid w:val="00214234"/>
    <w:rsid w:val="002310FF"/>
    <w:rsid w:val="00285C2F"/>
    <w:rsid w:val="002928D0"/>
    <w:rsid w:val="00293391"/>
    <w:rsid w:val="002C56E6"/>
    <w:rsid w:val="003401BE"/>
    <w:rsid w:val="00361E11"/>
    <w:rsid w:val="003772DC"/>
    <w:rsid w:val="003B1748"/>
    <w:rsid w:val="003B4744"/>
    <w:rsid w:val="003C646F"/>
    <w:rsid w:val="003F0847"/>
    <w:rsid w:val="0040090B"/>
    <w:rsid w:val="00411091"/>
    <w:rsid w:val="004454B6"/>
    <w:rsid w:val="0046302A"/>
    <w:rsid w:val="00487D2D"/>
    <w:rsid w:val="004D5D62"/>
    <w:rsid w:val="00506043"/>
    <w:rsid w:val="005112D0"/>
    <w:rsid w:val="00577E06"/>
    <w:rsid w:val="00590C78"/>
    <w:rsid w:val="005A3BF7"/>
    <w:rsid w:val="005D2022"/>
    <w:rsid w:val="005F2035"/>
    <w:rsid w:val="005F7990"/>
    <w:rsid w:val="0063739C"/>
    <w:rsid w:val="006464D7"/>
    <w:rsid w:val="00650259"/>
    <w:rsid w:val="00756111"/>
    <w:rsid w:val="00770F25"/>
    <w:rsid w:val="007A35A8"/>
    <w:rsid w:val="007B0A85"/>
    <w:rsid w:val="007C6A52"/>
    <w:rsid w:val="007E5906"/>
    <w:rsid w:val="007F7B5D"/>
    <w:rsid w:val="0082043E"/>
    <w:rsid w:val="00827F1C"/>
    <w:rsid w:val="00836129"/>
    <w:rsid w:val="008E203A"/>
    <w:rsid w:val="0090596C"/>
    <w:rsid w:val="0091229C"/>
    <w:rsid w:val="00940E73"/>
    <w:rsid w:val="0098597D"/>
    <w:rsid w:val="009F619A"/>
    <w:rsid w:val="009F6DDE"/>
    <w:rsid w:val="00A370A8"/>
    <w:rsid w:val="00A52D39"/>
    <w:rsid w:val="00B07030"/>
    <w:rsid w:val="00BB53BD"/>
    <w:rsid w:val="00BD4753"/>
    <w:rsid w:val="00BD5CB1"/>
    <w:rsid w:val="00BE62EE"/>
    <w:rsid w:val="00BF1C0C"/>
    <w:rsid w:val="00C003BA"/>
    <w:rsid w:val="00C35EC5"/>
    <w:rsid w:val="00C46878"/>
    <w:rsid w:val="00CB4A51"/>
    <w:rsid w:val="00CD4532"/>
    <w:rsid w:val="00CD47B0"/>
    <w:rsid w:val="00CD70CE"/>
    <w:rsid w:val="00CE2BEB"/>
    <w:rsid w:val="00CE6104"/>
    <w:rsid w:val="00CE7918"/>
    <w:rsid w:val="00D03674"/>
    <w:rsid w:val="00D16163"/>
    <w:rsid w:val="00D53908"/>
    <w:rsid w:val="00DB3FAD"/>
    <w:rsid w:val="00DE1BBE"/>
    <w:rsid w:val="00E139C4"/>
    <w:rsid w:val="00E504DF"/>
    <w:rsid w:val="00E61C09"/>
    <w:rsid w:val="00E677FE"/>
    <w:rsid w:val="00E92FB9"/>
    <w:rsid w:val="00EB3B58"/>
    <w:rsid w:val="00EC0D9B"/>
    <w:rsid w:val="00EC7359"/>
    <w:rsid w:val="00EE3054"/>
    <w:rsid w:val="00F00606"/>
    <w:rsid w:val="00F01256"/>
    <w:rsid w:val="00F31002"/>
    <w:rsid w:val="00F52451"/>
    <w:rsid w:val="00F76984"/>
    <w:rsid w:val="00FC7475"/>
    <w:rsid w:val="00FE4F0E"/>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BalloonText">
    <w:name w:val="Balloon Text"/>
    <w:basedOn w:val="Normal"/>
    <w:link w:val="BalloonTextChar"/>
    <w:uiPriority w:val="99"/>
    <w:semiHidden/>
    <w:unhideWhenUsed/>
    <w:rsid w:val="005D20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0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oreiro\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DE0313A96A4F58860793314D12492F"/>
        <w:category>
          <w:name w:val="General"/>
          <w:gallery w:val="placeholder"/>
        </w:category>
        <w:types>
          <w:type w:val="bbPlcHdr"/>
        </w:types>
        <w:behaviors>
          <w:behavior w:val="content"/>
        </w:behaviors>
        <w:guid w:val="{5EDBC932-306D-407F-8B25-D559C9DB10B2}"/>
      </w:docPartPr>
      <w:docPartBody>
        <w:p w:rsidR="000B54D5" w:rsidRDefault="00B616B5" w:rsidP="00B616B5">
          <w:pPr>
            <w:pStyle w:val="78DE0313A96A4F58860793314D12492F"/>
          </w:pPr>
          <w:r w:rsidRPr="0090596C">
            <w:t>First Name</w:t>
          </w:r>
        </w:p>
      </w:docPartBody>
    </w:docPart>
    <w:docPart>
      <w:docPartPr>
        <w:name w:val="07FA1FDC54EC401D8AF1D576235314BF"/>
        <w:category>
          <w:name w:val="General"/>
          <w:gallery w:val="placeholder"/>
        </w:category>
        <w:types>
          <w:type w:val="bbPlcHdr"/>
        </w:types>
        <w:behaviors>
          <w:behavior w:val="content"/>
        </w:behaviors>
        <w:guid w:val="{429E9C04-4482-4651-936E-7CBA86BE878F}"/>
      </w:docPartPr>
      <w:docPartBody>
        <w:p w:rsidR="000B54D5" w:rsidRDefault="00B616B5" w:rsidP="00B616B5">
          <w:pPr>
            <w:pStyle w:val="07FA1FDC54EC401D8AF1D576235314BF"/>
          </w:pPr>
          <w:r w:rsidRPr="0090596C">
            <w:t>Last Name</w:t>
          </w:r>
        </w:p>
      </w:docPartBody>
    </w:docPart>
    <w:docPart>
      <w:docPartPr>
        <w:name w:val="6788978E00CD4A5AB216E5E5C9A23BE0"/>
        <w:category>
          <w:name w:val="General"/>
          <w:gallery w:val="placeholder"/>
        </w:category>
        <w:types>
          <w:type w:val="bbPlcHdr"/>
        </w:types>
        <w:behaviors>
          <w:behavior w:val="content"/>
        </w:behaviors>
        <w:guid w:val="{D9621941-D8A0-4132-8947-A1C4A6F6DFD2}"/>
      </w:docPartPr>
      <w:docPartBody>
        <w:p w:rsidR="000B54D5" w:rsidRDefault="00B616B5" w:rsidP="00B616B5">
          <w:pPr>
            <w:pStyle w:val="6788978E00CD4A5AB216E5E5C9A23BE0"/>
          </w:pPr>
          <w:r w:rsidRPr="0090596C">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55B"/>
    <w:rsid w:val="0003165C"/>
    <w:rsid w:val="000B54D5"/>
    <w:rsid w:val="00132EEE"/>
    <w:rsid w:val="001C355B"/>
    <w:rsid w:val="004B5B88"/>
    <w:rsid w:val="00710436"/>
    <w:rsid w:val="00846421"/>
    <w:rsid w:val="00B21E82"/>
    <w:rsid w:val="00B52671"/>
    <w:rsid w:val="00B616B5"/>
    <w:rsid w:val="00B72AF8"/>
    <w:rsid w:val="00BD229C"/>
    <w:rsid w:val="00C21707"/>
    <w:rsid w:val="00C50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95BB9CC3C846C084F08721EB843203">
    <w:name w:val="1F95BB9CC3C846C084F08721EB843203"/>
  </w:style>
  <w:style w:type="paragraph" w:customStyle="1" w:styleId="26F16B1C590C49E19BF7278E32C56799">
    <w:name w:val="26F16B1C590C49E19BF7278E32C56799"/>
  </w:style>
  <w:style w:type="paragraph" w:customStyle="1" w:styleId="E2E4C3315F5746DFB74CDB9999F74CE6">
    <w:name w:val="E2E4C3315F5746DFB74CDB9999F74CE6"/>
  </w:style>
  <w:style w:type="paragraph" w:customStyle="1" w:styleId="04EA8A1394FC4FE592954B4716B0D78B">
    <w:name w:val="04EA8A1394FC4FE592954B4716B0D78B"/>
  </w:style>
  <w:style w:type="paragraph" w:customStyle="1" w:styleId="2F61E9944B974547A2AE9A0FEB983166">
    <w:name w:val="2F61E9944B974547A2AE9A0FEB983166"/>
  </w:style>
  <w:style w:type="paragraph" w:customStyle="1" w:styleId="2838C97B04BE41CDA6633CB1EDEECBD1">
    <w:name w:val="2838C97B04BE41CDA6633CB1EDEECBD1"/>
  </w:style>
  <w:style w:type="paragraph" w:customStyle="1" w:styleId="F9D9A7FFD6D748729FBD3E711E3AC5C8">
    <w:name w:val="F9D9A7FFD6D748729FBD3E711E3AC5C8"/>
  </w:style>
  <w:style w:type="paragraph" w:customStyle="1" w:styleId="96F58FB669A94D60B87212BBE73BA4D6">
    <w:name w:val="96F58FB669A94D60B87212BBE73BA4D6"/>
  </w:style>
  <w:style w:type="paragraph" w:customStyle="1" w:styleId="661EC2A1E6B9420B935A9AE4C1667127">
    <w:name w:val="661EC2A1E6B9420B935A9AE4C1667127"/>
  </w:style>
  <w:style w:type="paragraph" w:customStyle="1" w:styleId="633194FBFFE845A1995A9C7193CBE4DE">
    <w:name w:val="633194FBFFE845A1995A9C7193CBE4DE"/>
  </w:style>
  <w:style w:type="paragraph" w:customStyle="1" w:styleId="3C295427DB54446899B395B8F2B03C4E">
    <w:name w:val="3C295427DB54446899B395B8F2B03C4E"/>
  </w:style>
  <w:style w:type="paragraph" w:customStyle="1" w:styleId="C12410FFC1E943B295F512AC75F65220">
    <w:name w:val="C12410FFC1E943B295F512AC75F65220"/>
  </w:style>
  <w:style w:type="paragraph" w:customStyle="1" w:styleId="7CF7B73D9B4C47F6BA94ED86B57ABCEC">
    <w:name w:val="7CF7B73D9B4C47F6BA94ED86B57ABCEC"/>
  </w:style>
  <w:style w:type="paragraph" w:customStyle="1" w:styleId="933847A4D2E94EA880D4FC717A71F32E">
    <w:name w:val="933847A4D2E94EA880D4FC717A71F32E"/>
  </w:style>
  <w:style w:type="paragraph" w:customStyle="1" w:styleId="E9763C8F85C143BA93484914F4AAB690">
    <w:name w:val="E9763C8F85C143BA93484914F4AAB690"/>
  </w:style>
  <w:style w:type="paragraph" w:customStyle="1" w:styleId="A089EA09B8CB4476AD5F179357DC5948">
    <w:name w:val="A089EA09B8CB4476AD5F179357DC5948"/>
  </w:style>
  <w:style w:type="character" w:styleId="PlaceholderText">
    <w:name w:val="Placeholder Text"/>
    <w:basedOn w:val="DefaultParagraphFont"/>
    <w:uiPriority w:val="99"/>
    <w:semiHidden/>
    <w:rsid w:val="001C355B"/>
    <w:rPr>
      <w:color w:val="808080"/>
    </w:rPr>
  </w:style>
  <w:style w:type="paragraph" w:customStyle="1" w:styleId="C4EF1CACCA3A41F0A7496410C023FA15">
    <w:name w:val="C4EF1CACCA3A41F0A7496410C023FA15"/>
  </w:style>
  <w:style w:type="paragraph" w:customStyle="1" w:styleId="C551FE472E7D4298A348345571C613D5">
    <w:name w:val="C551FE472E7D4298A348345571C613D5"/>
  </w:style>
  <w:style w:type="paragraph" w:customStyle="1" w:styleId="5129FFFCF10A41A9BFDFE2467C8981DF">
    <w:name w:val="5129FFFCF10A41A9BFDFE2467C8981DF"/>
  </w:style>
  <w:style w:type="paragraph" w:customStyle="1" w:styleId="F025656454FA4659B3FEEB906D5E4F30">
    <w:name w:val="F025656454FA4659B3FEEB906D5E4F30"/>
  </w:style>
  <w:style w:type="paragraph" w:customStyle="1" w:styleId="0032FFB4905142D38530B62548F2159B">
    <w:name w:val="0032FFB4905142D38530B62548F2159B"/>
  </w:style>
  <w:style w:type="paragraph" w:customStyle="1" w:styleId="3E70CEA850534C9E809097BA71256754">
    <w:name w:val="3E70CEA850534C9E809097BA71256754"/>
  </w:style>
  <w:style w:type="paragraph" w:customStyle="1" w:styleId="18CDF3FE33254A2E9EB2417821A87256">
    <w:name w:val="18CDF3FE33254A2E9EB2417821A87256"/>
  </w:style>
  <w:style w:type="paragraph" w:customStyle="1" w:styleId="0209A4E041F0489798EF4814B6C5ADEE">
    <w:name w:val="0209A4E041F0489798EF4814B6C5ADEE"/>
    <w:rsid w:val="001C355B"/>
  </w:style>
  <w:style w:type="paragraph" w:customStyle="1" w:styleId="FB9BA770A7F2439C9B7613F4656F8C40">
    <w:name w:val="FB9BA770A7F2439C9B7613F4656F8C40"/>
    <w:rsid w:val="001C355B"/>
  </w:style>
  <w:style w:type="paragraph" w:customStyle="1" w:styleId="61D6412C7DE44492AF8267937D13E665">
    <w:name w:val="61D6412C7DE44492AF8267937D13E665"/>
    <w:rsid w:val="001C355B"/>
  </w:style>
  <w:style w:type="paragraph" w:customStyle="1" w:styleId="51277B061DCD4DFDBBAAE412F65ECE26">
    <w:name w:val="51277B061DCD4DFDBBAAE412F65ECE26"/>
    <w:rsid w:val="001C355B"/>
  </w:style>
  <w:style w:type="paragraph" w:customStyle="1" w:styleId="50FD7B4D866A4CD383807B325C9989D8">
    <w:name w:val="50FD7B4D866A4CD383807B325C9989D8"/>
    <w:rsid w:val="001C355B"/>
  </w:style>
  <w:style w:type="paragraph" w:customStyle="1" w:styleId="69BA38A367F6445EA8B37C80B1F7AD61">
    <w:name w:val="69BA38A367F6445EA8B37C80B1F7AD61"/>
    <w:rsid w:val="001C355B"/>
  </w:style>
  <w:style w:type="paragraph" w:customStyle="1" w:styleId="F2C50D59C7CB4A5CB1ACD4826F16084D">
    <w:name w:val="F2C50D59C7CB4A5CB1ACD4826F16084D"/>
    <w:rsid w:val="001C355B"/>
  </w:style>
  <w:style w:type="paragraph" w:customStyle="1" w:styleId="FC82BDCCC3AA4DC9BB83EDA79B8E7EC7">
    <w:name w:val="FC82BDCCC3AA4DC9BB83EDA79B8E7EC7"/>
    <w:rsid w:val="001C355B"/>
  </w:style>
  <w:style w:type="paragraph" w:customStyle="1" w:styleId="7718E757A8E04950A2471E540488DA8D">
    <w:name w:val="7718E757A8E04950A2471E540488DA8D"/>
    <w:rsid w:val="001C355B"/>
  </w:style>
  <w:style w:type="paragraph" w:customStyle="1" w:styleId="223BBBF277D44EF3AE63E51C3DC0D6A7">
    <w:name w:val="223BBBF277D44EF3AE63E51C3DC0D6A7"/>
    <w:rsid w:val="001C355B"/>
  </w:style>
  <w:style w:type="paragraph" w:customStyle="1" w:styleId="F4C838F93C60477F9CE224E4D2009FB8">
    <w:name w:val="F4C838F93C60477F9CE224E4D2009FB8"/>
    <w:rsid w:val="001C355B"/>
  </w:style>
  <w:style w:type="paragraph" w:customStyle="1" w:styleId="2A6E90FF5BB649C5AC7B8385CBE9C346">
    <w:name w:val="2A6E90FF5BB649C5AC7B8385CBE9C346"/>
    <w:rsid w:val="001C355B"/>
  </w:style>
  <w:style w:type="paragraph" w:customStyle="1" w:styleId="E6C10123103B4B09AA90891F8CD47458">
    <w:name w:val="E6C10123103B4B09AA90891F8CD47458"/>
    <w:rsid w:val="001C355B"/>
  </w:style>
  <w:style w:type="paragraph" w:customStyle="1" w:styleId="5A0D9829ACB744A59E23E4208A3D499E">
    <w:name w:val="5A0D9829ACB744A59E23E4208A3D499E"/>
    <w:rsid w:val="001C355B"/>
  </w:style>
  <w:style w:type="paragraph" w:customStyle="1" w:styleId="14ABFA062E794F108A35F4FE6BD4E651">
    <w:name w:val="14ABFA062E794F108A35F4FE6BD4E651"/>
    <w:rsid w:val="001C355B"/>
  </w:style>
  <w:style w:type="paragraph" w:customStyle="1" w:styleId="BC7170872C584D45B65ACA512A951E42">
    <w:name w:val="BC7170872C584D45B65ACA512A951E42"/>
    <w:rsid w:val="001C355B"/>
  </w:style>
  <w:style w:type="paragraph" w:customStyle="1" w:styleId="63F092C104D24C09B752F34E30A9BF16">
    <w:name w:val="63F092C104D24C09B752F34E30A9BF16"/>
    <w:rsid w:val="001C355B"/>
  </w:style>
  <w:style w:type="paragraph" w:customStyle="1" w:styleId="3C1BC06E6E774AFBA8796FB3E0E9DEBA">
    <w:name w:val="3C1BC06E6E774AFBA8796FB3E0E9DEBA"/>
    <w:rsid w:val="001C355B"/>
  </w:style>
  <w:style w:type="paragraph" w:customStyle="1" w:styleId="145A58BA6D63473E9F117E3D89AC391C">
    <w:name w:val="145A58BA6D63473E9F117E3D89AC391C"/>
    <w:rsid w:val="001C355B"/>
  </w:style>
  <w:style w:type="paragraph" w:customStyle="1" w:styleId="70210A051D6048A9A3C3D87692764D11">
    <w:name w:val="70210A051D6048A9A3C3D87692764D11"/>
    <w:rsid w:val="001C355B"/>
  </w:style>
  <w:style w:type="paragraph" w:customStyle="1" w:styleId="07A20B4AB22C4CA1876C4C06F7C36B4E">
    <w:name w:val="07A20B4AB22C4CA1876C4C06F7C36B4E"/>
    <w:rsid w:val="001C355B"/>
  </w:style>
  <w:style w:type="paragraph" w:customStyle="1" w:styleId="73883D765A25408CBD6F8C80C0E97B22">
    <w:name w:val="73883D765A25408CBD6F8C80C0E97B22"/>
    <w:rsid w:val="001C355B"/>
  </w:style>
  <w:style w:type="paragraph" w:customStyle="1" w:styleId="70DB7FB922A34401A6F7B15F5B271F24">
    <w:name w:val="70DB7FB922A34401A6F7B15F5B271F24"/>
    <w:rsid w:val="001C355B"/>
  </w:style>
  <w:style w:type="paragraph" w:customStyle="1" w:styleId="C074F7C7E31F406BA5B710726EC390FD">
    <w:name w:val="C074F7C7E31F406BA5B710726EC390FD"/>
    <w:rsid w:val="00B616B5"/>
  </w:style>
  <w:style w:type="paragraph" w:customStyle="1" w:styleId="CF87389BED07423B82A8C17BA0B4BAD3">
    <w:name w:val="CF87389BED07423B82A8C17BA0B4BAD3"/>
    <w:rsid w:val="00B616B5"/>
  </w:style>
  <w:style w:type="paragraph" w:customStyle="1" w:styleId="1D998DAF74854BFA91F68FD415EB9F38">
    <w:name w:val="1D998DAF74854BFA91F68FD415EB9F38"/>
    <w:rsid w:val="00B616B5"/>
  </w:style>
  <w:style w:type="paragraph" w:customStyle="1" w:styleId="78DE0313A96A4F58860793314D12492F">
    <w:name w:val="78DE0313A96A4F58860793314D12492F"/>
    <w:rsid w:val="00B616B5"/>
  </w:style>
  <w:style w:type="paragraph" w:customStyle="1" w:styleId="07FA1FDC54EC401D8AF1D576235314BF">
    <w:name w:val="07FA1FDC54EC401D8AF1D576235314BF"/>
    <w:rsid w:val="00B616B5"/>
  </w:style>
  <w:style w:type="paragraph" w:customStyle="1" w:styleId="6788978E00CD4A5AB216E5E5C9A23BE0">
    <w:name w:val="6788978E00CD4A5AB216E5E5C9A23BE0"/>
    <w:rsid w:val="00B616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1</Pages>
  <Words>91</Words>
  <Characters>524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2024-08-01T07:31:00Z</dcterms:created>
  <dcterms:modified xsi:type="dcterms:W3CDTF">2024-08-01T07:31:00Z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fe2a5f08-1d1e-4e6b-abf1-f1166e069476</vt:lpwstr>
  </property>
</Properties>
</file>